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952"/>
        <w:gridCol w:w="817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/00</w:t>
      </w:r>
      <w:r w:rsidR="00305D6B">
        <w:rPr>
          <w:b/>
          <w:lang w:val="en-US"/>
        </w:rPr>
        <w:t>5a4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E77BF9">
        <w:rPr>
          <w:lang w:val="en-US"/>
        </w:rPr>
        <w:t>10</w:t>
      </w:r>
      <w:r w:rsidR="00E77BF9">
        <w:rPr>
          <w:rFonts w:hint="eastAsia"/>
          <w:lang w:val="en-US"/>
        </w:rPr>
        <w:t>.</w:t>
      </w:r>
      <w:r w:rsidR="00C65795">
        <w:rPr>
          <w:lang w:val="en-US"/>
        </w:rPr>
        <w:t>1.4</w:t>
      </w:r>
    </w:p>
    <w:p w:rsidR="004A56D2" w:rsidRPr="00002AF2" w:rsidRDefault="004A56D2" w:rsidP="004A56D2">
      <w:pPr>
        <w:pStyle w:val="Subject"/>
        <w:tabs>
          <w:tab w:val="clear" w:pos="1134"/>
        </w:tabs>
        <w:ind w:left="0" w:firstLine="0"/>
        <w:rPr>
          <w:szCs w:val="24"/>
          <w:lang w:val="en-US"/>
        </w:rPr>
      </w:pPr>
      <w:bookmarkStart w:id="0" w:name="recibido"/>
      <w:bookmarkEnd w:id="0"/>
    </w:p>
    <w:p w:rsidR="00C65795" w:rsidRPr="00002AF2" w:rsidRDefault="00C65795" w:rsidP="00C65795">
      <w:pPr>
        <w:jc w:val="center"/>
        <w:rPr>
          <w:b/>
        </w:rPr>
      </w:pPr>
      <w:r w:rsidRPr="00002AF2">
        <w:rPr>
          <w:b/>
        </w:rPr>
        <w:t>TRIENNIAL REPORT TO CONFERENCE WISNU YB0AZ</w:t>
      </w:r>
    </w:p>
    <w:p w:rsidR="00C65795" w:rsidRPr="00002AF2" w:rsidRDefault="00C65795" w:rsidP="00C65795">
      <w:pPr>
        <w:jc w:val="center"/>
        <w:rPr>
          <w:b/>
        </w:rPr>
      </w:pPr>
    </w:p>
    <w:p w:rsidR="00002AF2" w:rsidRPr="00002AF2" w:rsidRDefault="00C65795" w:rsidP="00002AF2">
      <w:r w:rsidRPr="00002AF2">
        <w:t>Given below briefly is a list of my activities as director</w:t>
      </w:r>
      <w:r w:rsidR="00002AF2" w:rsidRPr="00002AF2">
        <w:t>:</w:t>
      </w:r>
    </w:p>
    <w:p w:rsidR="00002AF2" w:rsidRPr="00002AF2" w:rsidRDefault="00002AF2" w:rsidP="00002AF2"/>
    <w:p w:rsidR="00002AF2" w:rsidRDefault="00002AF2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Attended the directors meeting in HCMC 2012</w:t>
      </w:r>
    </w:p>
    <w:p w:rsidR="00002AF2" w:rsidRDefault="00002AF2" w:rsidP="00002AF2">
      <w:pPr>
        <w:pStyle w:val="ab"/>
        <w:ind w:leftChars="0" w:left="108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Attended the IARU Region 3 Directors meeting 2013 in Tokyo, Japan.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Attended the IARU Region 3 Directors meeting 2014 in Brisbane, Australia.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Attended the IARU IS meeting 2014 in Varna, Bulgaria.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Attended the IARU Region 1 General Conference 2014 in Varna, Bulgaria.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002AF2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Participated in</w:t>
      </w:r>
      <w:r w:rsidR="00C65795" w:rsidRPr="00002AF2">
        <w:rPr>
          <w:rFonts w:ascii="Times New Roman" w:hAnsi="Times New Roman" w:cs="Times New Roman"/>
          <w:sz w:val="24"/>
          <w:szCs w:val="24"/>
        </w:rPr>
        <w:t xml:space="preserve"> the IARU HF Championship Contest 2013, 2014, 2015.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002AF2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Ga</w:t>
      </w:r>
      <w:r w:rsidR="00C65795" w:rsidRPr="00002AF2">
        <w:rPr>
          <w:rFonts w:ascii="Times New Roman" w:hAnsi="Times New Roman" w:cs="Times New Roman"/>
          <w:sz w:val="24"/>
          <w:szCs w:val="24"/>
        </w:rPr>
        <w:t>ve a presentation and inputs about disaster communication support by amateur radio to the ITU representative in Jakarta.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Regularly gave the inputs to the Indonesian administration for the development of amateur radio regulations in Indonesia including the proposal from Indonesian government for the WRC agenda item 1.4.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Coordinate</w:t>
      </w:r>
      <w:r w:rsidR="00002AF2" w:rsidRPr="00002AF2">
        <w:rPr>
          <w:rFonts w:ascii="Times New Roman" w:hAnsi="Times New Roman" w:cs="Times New Roman"/>
          <w:sz w:val="24"/>
          <w:szCs w:val="24"/>
        </w:rPr>
        <w:t>d</w:t>
      </w:r>
      <w:r w:rsidRPr="00002AF2">
        <w:rPr>
          <w:rFonts w:ascii="Times New Roman" w:hAnsi="Times New Roman" w:cs="Times New Roman"/>
          <w:sz w:val="24"/>
          <w:szCs w:val="24"/>
        </w:rPr>
        <w:t xml:space="preserve"> with Masayoshi Ebisawa JA1DM IARU Region 3 STARS Convener in the STARS project implementation in the IARU Region 3 area.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002AF2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Visited</w:t>
      </w:r>
      <w:r w:rsidR="00C65795" w:rsidRPr="00002AF2">
        <w:rPr>
          <w:rFonts w:ascii="Times New Roman" w:hAnsi="Times New Roman" w:cs="Times New Roman"/>
          <w:sz w:val="24"/>
          <w:szCs w:val="24"/>
        </w:rPr>
        <w:t xml:space="preserve"> Yogjakarta and ORARI HQ with IARU Region 3 Chairman, ORARI Secretary General, and ORARI International Affairs Coordinator on November 2014 to find some alternative hotels for the venue for 16th IARU Region 3 Conference.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002AF2" w:rsidP="00002AF2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002AF2">
        <w:rPr>
          <w:rFonts w:ascii="Times New Roman" w:hAnsi="Times New Roman" w:cs="Times New Roman"/>
          <w:sz w:val="24"/>
          <w:szCs w:val="24"/>
        </w:rPr>
        <w:t>Visited</w:t>
      </w:r>
      <w:r w:rsidR="00C65795" w:rsidRPr="00002AF2">
        <w:rPr>
          <w:rFonts w:ascii="Times New Roman" w:hAnsi="Times New Roman" w:cs="Times New Roman"/>
          <w:sz w:val="24"/>
          <w:szCs w:val="24"/>
        </w:rPr>
        <w:t xml:space="preserve"> Bali with ORARI Secretary General, ORARI International Affairs </w:t>
      </w:r>
      <w:r w:rsidR="007D5A33">
        <w:rPr>
          <w:rFonts w:ascii="Times New Roman" w:hAnsi="Times New Roman" w:cs="Times New Roman"/>
          <w:sz w:val="24"/>
          <w:szCs w:val="24"/>
        </w:rPr>
        <w:t>Coordinator i</w:t>
      </w:r>
      <w:r w:rsidR="007D5A33" w:rsidRPr="00002AF2">
        <w:rPr>
          <w:rFonts w:ascii="Times New Roman" w:hAnsi="Times New Roman" w:cs="Times New Roman"/>
          <w:sz w:val="24"/>
          <w:szCs w:val="24"/>
        </w:rPr>
        <w:t>n</w:t>
      </w:r>
      <w:r w:rsidR="00C65795" w:rsidRPr="00002AF2">
        <w:rPr>
          <w:rFonts w:ascii="Times New Roman" w:hAnsi="Times New Roman" w:cs="Times New Roman"/>
          <w:sz w:val="24"/>
          <w:szCs w:val="24"/>
        </w:rPr>
        <w:t xml:space="preserve"> December 2014 and January 2015 to find the hotel for 16th IARU Region 3 conference venue.</w:t>
      </w:r>
    </w:p>
    <w:p w:rsidR="00002AF2" w:rsidRPr="00002AF2" w:rsidRDefault="00002AF2" w:rsidP="00002AF2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715ED8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715ED8">
        <w:rPr>
          <w:rFonts w:ascii="Times New Roman" w:hAnsi="Times New Roman" w:cs="Times New Roman"/>
          <w:sz w:val="24"/>
          <w:szCs w:val="24"/>
        </w:rPr>
        <w:t>Visiting Bali and ORARI HQ with IARU Region 3 Secretary and ORARI International Affairs Coordinator on 14-15-16 September 2015 to review preparation of the 16th IARU Region 3 Conference.</w:t>
      </w:r>
    </w:p>
    <w:p w:rsidR="00715ED8" w:rsidRPr="00715ED8" w:rsidRDefault="00715ED8" w:rsidP="00715ED8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Default="00C65795" w:rsidP="00715ED8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715ED8">
        <w:rPr>
          <w:rFonts w:ascii="Times New Roman" w:hAnsi="Times New Roman" w:cs="Times New Roman"/>
          <w:sz w:val="24"/>
          <w:szCs w:val="24"/>
        </w:rPr>
        <w:t xml:space="preserve">Conducting intensive meetings with ORARI for the 16th IARU Region 3 </w:t>
      </w:r>
      <w:r w:rsidRPr="00715ED8">
        <w:rPr>
          <w:rFonts w:ascii="Times New Roman" w:hAnsi="Times New Roman" w:cs="Times New Roman"/>
          <w:sz w:val="24"/>
          <w:szCs w:val="24"/>
        </w:rPr>
        <w:lastRenderedPageBreak/>
        <w:t>Conference preparations.</w:t>
      </w:r>
    </w:p>
    <w:p w:rsidR="00715ED8" w:rsidRPr="00715ED8" w:rsidRDefault="00715ED8" w:rsidP="00715ED8">
      <w:pPr>
        <w:pStyle w:val="ab"/>
        <w:ind w:left="960"/>
        <w:rPr>
          <w:rFonts w:ascii="Times New Roman" w:hAnsi="Times New Roman" w:cs="Times New Roman"/>
          <w:sz w:val="24"/>
          <w:szCs w:val="24"/>
        </w:rPr>
      </w:pPr>
    </w:p>
    <w:p w:rsidR="00C65795" w:rsidRPr="00715ED8" w:rsidRDefault="00C65795" w:rsidP="00715ED8">
      <w:pPr>
        <w:pStyle w:val="ab"/>
        <w:numPr>
          <w:ilvl w:val="0"/>
          <w:numId w:val="13"/>
        </w:numPr>
        <w:ind w:leftChars="0"/>
        <w:rPr>
          <w:rFonts w:ascii="Times New Roman" w:hAnsi="Times New Roman" w:cs="Times New Roman"/>
          <w:sz w:val="24"/>
          <w:szCs w:val="24"/>
        </w:rPr>
      </w:pPr>
      <w:r w:rsidRPr="00715ED8">
        <w:rPr>
          <w:rFonts w:ascii="Times New Roman" w:hAnsi="Times New Roman" w:cs="Times New Roman"/>
          <w:sz w:val="24"/>
          <w:szCs w:val="24"/>
        </w:rPr>
        <w:t>Visited JARL Ham Fair 2013, 2014, 2015 in Tokyo, Japan.</w:t>
      </w:r>
    </w:p>
    <w:p w:rsidR="00C65795" w:rsidRPr="00002AF2" w:rsidRDefault="00C65795" w:rsidP="00C65795">
      <w:pPr>
        <w:jc w:val="both"/>
      </w:pPr>
    </w:p>
    <w:p w:rsidR="00C65795" w:rsidRDefault="00C65795" w:rsidP="00C65795"/>
    <w:p w:rsidR="006876B1" w:rsidRDefault="006876B1" w:rsidP="006876B1">
      <w:pPr>
        <w:pStyle w:val="Table"/>
        <w:keepNext w:val="0"/>
        <w:tabs>
          <w:tab w:val="left" w:pos="720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6876B1" w:rsidRPr="00002AF2" w:rsidRDefault="006876B1" w:rsidP="00C65795">
      <w:bookmarkStart w:id="1" w:name="_GoBack"/>
      <w:bookmarkEnd w:id="1"/>
    </w:p>
    <w:p w:rsidR="00156D1D" w:rsidRPr="00156D1D" w:rsidRDefault="00156D1D" w:rsidP="00C65795">
      <w:pPr>
        <w:jc w:val="center"/>
        <w:rPr>
          <w:rFonts w:eastAsia="ＭＳ 明朝"/>
          <w:lang w:eastAsia="ja-JP"/>
        </w:rPr>
      </w:pPr>
    </w:p>
    <w:sectPr w:rsidR="00156D1D" w:rsidRP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95D" w:rsidRDefault="00A4495D">
      <w:r>
        <w:separator/>
      </w:r>
    </w:p>
  </w:endnote>
  <w:endnote w:type="continuationSeparator" w:id="0">
    <w:p w:rsidR="00A4495D" w:rsidRDefault="00A44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95D" w:rsidRDefault="00A4495D">
      <w:r>
        <w:separator/>
      </w:r>
    </w:p>
  </w:footnote>
  <w:footnote w:type="continuationSeparator" w:id="0">
    <w:p w:rsidR="00A4495D" w:rsidRDefault="00A449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6876B1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</w:t>
    </w:r>
    <w:r w:rsidR="00305D6B">
      <w:rPr>
        <w:rStyle w:val="a5"/>
        <w:sz w:val="20"/>
        <w:szCs w:val="20"/>
      </w:rPr>
      <w:t>5a4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D757C"/>
    <w:multiLevelType w:val="hybridMultilevel"/>
    <w:tmpl w:val="CB003E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F4D4133"/>
    <w:multiLevelType w:val="multilevel"/>
    <w:tmpl w:val="C226D6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7" w15:restartNumberingAfterBreak="0">
    <w:nsid w:val="360F0AFD"/>
    <w:multiLevelType w:val="hybridMultilevel"/>
    <w:tmpl w:val="8168D77E"/>
    <w:lvl w:ilvl="0" w:tplc="63BA66A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3AEB793C"/>
    <w:multiLevelType w:val="hybridMultilevel"/>
    <w:tmpl w:val="A180204A"/>
    <w:lvl w:ilvl="0" w:tplc="34CE0FC0">
      <w:start w:val="1"/>
      <w:numFmt w:val="decimal"/>
      <w:lvlText w:val="(%1)"/>
      <w:lvlJc w:val="left"/>
      <w:pPr>
        <w:ind w:left="360" w:hanging="360"/>
      </w:pPr>
      <w:rPr>
        <w:rFonts w:cs="Times New Roman"/>
      </w:rPr>
    </w:lvl>
    <w:lvl w:ilvl="1" w:tplc="0C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4BF41B7C"/>
    <w:multiLevelType w:val="hybridMultilevel"/>
    <w:tmpl w:val="981CD9D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12"/>
  </w:num>
  <w:num w:numId="5">
    <w:abstractNumId w:val="6"/>
  </w:num>
  <w:num w:numId="6">
    <w:abstractNumId w:val="9"/>
  </w:num>
  <w:num w:numId="7">
    <w:abstractNumId w:val="3"/>
  </w:num>
  <w:num w:numId="8">
    <w:abstractNumId w:val="1"/>
  </w:num>
  <w:num w:numId="9">
    <w:abstractNumId w:val="2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CB0"/>
    <w:rsid w:val="00002AF2"/>
    <w:rsid w:val="0003595B"/>
    <w:rsid w:val="00035EFB"/>
    <w:rsid w:val="000529A1"/>
    <w:rsid w:val="0005660E"/>
    <w:rsid w:val="000713CF"/>
    <w:rsid w:val="000F5540"/>
    <w:rsid w:val="00113A81"/>
    <w:rsid w:val="00130B5F"/>
    <w:rsid w:val="00142CB0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4403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05D6B"/>
    <w:rsid w:val="0034216C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7229"/>
    <w:rsid w:val="00676C1D"/>
    <w:rsid w:val="00682BE5"/>
    <w:rsid w:val="006876B1"/>
    <w:rsid w:val="00690FED"/>
    <w:rsid w:val="006939A5"/>
    <w:rsid w:val="006A7376"/>
    <w:rsid w:val="006D03B3"/>
    <w:rsid w:val="00712451"/>
    <w:rsid w:val="00715ED8"/>
    <w:rsid w:val="00726191"/>
    <w:rsid w:val="00732F08"/>
    <w:rsid w:val="0074190C"/>
    <w:rsid w:val="00762576"/>
    <w:rsid w:val="00791060"/>
    <w:rsid w:val="007A7662"/>
    <w:rsid w:val="007B5626"/>
    <w:rsid w:val="007C2A9D"/>
    <w:rsid w:val="007D5A33"/>
    <w:rsid w:val="0080570B"/>
    <w:rsid w:val="008148E1"/>
    <w:rsid w:val="00847A46"/>
    <w:rsid w:val="008D0E09"/>
    <w:rsid w:val="008E25E0"/>
    <w:rsid w:val="008E4412"/>
    <w:rsid w:val="0097693B"/>
    <w:rsid w:val="00993355"/>
    <w:rsid w:val="009A4A6D"/>
    <w:rsid w:val="009C09CD"/>
    <w:rsid w:val="009E0413"/>
    <w:rsid w:val="00A13265"/>
    <w:rsid w:val="00A169FA"/>
    <w:rsid w:val="00A4495D"/>
    <w:rsid w:val="00A71136"/>
    <w:rsid w:val="00A80565"/>
    <w:rsid w:val="00AA474C"/>
    <w:rsid w:val="00AD21A5"/>
    <w:rsid w:val="00AD7E5F"/>
    <w:rsid w:val="00B01AA1"/>
    <w:rsid w:val="00B30C81"/>
    <w:rsid w:val="00BD7620"/>
    <w:rsid w:val="00BF71AC"/>
    <w:rsid w:val="00C15633"/>
    <w:rsid w:val="00C15799"/>
    <w:rsid w:val="00C357AD"/>
    <w:rsid w:val="00C6069C"/>
    <w:rsid w:val="00C65795"/>
    <w:rsid w:val="00CD5431"/>
    <w:rsid w:val="00CF2491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77BF9"/>
    <w:rsid w:val="00EB1638"/>
    <w:rsid w:val="00EF7F4A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600EC12-F02D-4127-A7F5-9E7911D1E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uiPriority w:val="99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b">
    <w:name w:val="List Paragraph"/>
    <w:basedOn w:val="a"/>
    <w:uiPriority w:val="34"/>
    <w:qFormat/>
    <w:rsid w:val="00E77BF9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ListParagraphChar">
    <w:name w:val="List Paragraph Char"/>
    <w:link w:val="11"/>
    <w:locked/>
    <w:rsid w:val="00E77BF9"/>
    <w:rPr>
      <w:rFonts w:ascii="BatangChe" w:eastAsia="BatangChe" w:hAnsi="BatangChe"/>
      <w:sz w:val="24"/>
      <w:szCs w:val="24"/>
    </w:rPr>
  </w:style>
  <w:style w:type="paragraph" w:customStyle="1" w:styleId="11">
    <w:name w:val="リスト段落1"/>
    <w:basedOn w:val="a"/>
    <w:link w:val="ListParagraphChar"/>
    <w:qFormat/>
    <w:rsid w:val="00E77BF9"/>
    <w:pPr>
      <w:ind w:leftChars="400" w:left="840"/>
    </w:pPr>
    <w:rPr>
      <w:rFonts w:ascii="BatangChe" w:hAnsi="BatangChe"/>
      <w:lang w:eastAsia="ja-JP"/>
    </w:rPr>
  </w:style>
  <w:style w:type="paragraph" w:customStyle="1" w:styleId="NoSpacing1">
    <w:name w:val="No Spacing1"/>
    <w:uiPriority w:val="1"/>
    <w:qFormat/>
    <w:rsid w:val="00E77BF9"/>
    <w:rPr>
      <w:rFonts w:ascii="Calibri" w:eastAsia="ＭＳ 明朝" w:hAnsi="Calibri"/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3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opal\AppData\Local\Temp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1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Gopal Madhavan</dc:creator>
  <cp:lastModifiedBy>Yamamoto</cp:lastModifiedBy>
  <cp:revision>6</cp:revision>
  <cp:lastPrinted>2009-02-17T09:56:00Z</cp:lastPrinted>
  <dcterms:created xsi:type="dcterms:W3CDTF">2015-09-14T07:55:00Z</dcterms:created>
  <dcterms:modified xsi:type="dcterms:W3CDTF">2015-09-30T04:21:00Z</dcterms:modified>
</cp:coreProperties>
</file>